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36C1E2" w14:textId="77777777" w:rsidR="003379DF" w:rsidRDefault="00000000">
      <w:pPr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>
        <w:rPr>
          <w:rFonts w:ascii="標楷體" w:eastAsia="標楷體" w:hAnsi="標楷體"/>
          <w:b/>
          <w:bCs/>
          <w:color w:val="000000"/>
          <w:sz w:val="32"/>
          <w:szCs w:val="32"/>
        </w:rPr>
        <w:t>新北市市立高中職暨國民中小學學生午餐補助申請書暨審核表</w:t>
      </w:r>
    </w:p>
    <w:tbl>
      <w:tblPr>
        <w:tblW w:w="102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7"/>
        <w:gridCol w:w="2207"/>
        <w:gridCol w:w="749"/>
        <w:gridCol w:w="141"/>
        <w:gridCol w:w="1633"/>
        <w:gridCol w:w="2053"/>
        <w:gridCol w:w="2010"/>
      </w:tblGrid>
      <w:tr w:rsidR="003379DF" w14:paraId="55F12EE7" w14:textId="77777777">
        <w:tblPrEx>
          <w:tblCellMar>
            <w:top w:w="0" w:type="dxa"/>
            <w:bottom w:w="0" w:type="dxa"/>
          </w:tblCellMar>
        </w:tblPrEx>
        <w:trPr>
          <w:cantSplit/>
          <w:trHeight w:val="356"/>
        </w:trPr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B8D8B1" w14:textId="77777777" w:rsidR="003379DF" w:rsidRDefault="00000000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就讀學校</w:t>
            </w:r>
          </w:p>
        </w:tc>
        <w:tc>
          <w:tcPr>
            <w:tcW w:w="47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DACC2" w14:textId="7818FE85" w:rsidR="003379DF" w:rsidRDefault="00272E66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bookmarkStart w:id="0" w:name="調案人單位"/>
            <w:bookmarkEnd w:id="0"/>
            <w:r>
              <w:rPr>
                <w:rFonts w:ascii="標楷體" w:eastAsia="標楷體" w:hAnsi="標楷體" w:hint="eastAsia"/>
                <w:sz w:val="28"/>
              </w:rPr>
              <w:t>新北市立貢寮實驗國中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B959A2" w14:textId="77777777" w:rsidR="003379DF" w:rsidRDefault="00000000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製表日期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B05673" w14:textId="3326D8C3" w:rsidR="003379DF" w:rsidRDefault="00272E66">
            <w:pPr>
              <w:snapToGrid w:val="0"/>
              <w:ind w:firstLine="280"/>
              <w:jc w:val="both"/>
              <w:rPr>
                <w:rFonts w:ascii="標楷體" w:eastAsia="標楷體" w:hAnsi="標楷體"/>
                <w:sz w:val="28"/>
              </w:rPr>
            </w:pPr>
            <w:bookmarkStart w:id="1" w:name="姓名"/>
            <w:bookmarkEnd w:id="1"/>
            <w:r>
              <w:rPr>
                <w:rFonts w:ascii="標楷體" w:eastAsia="標楷體" w:hAnsi="標楷體" w:hint="eastAsia"/>
                <w:sz w:val="28"/>
              </w:rPr>
              <w:t>113</w:t>
            </w:r>
            <w:r w:rsidR="00000000">
              <w:rPr>
                <w:rFonts w:ascii="標楷體" w:eastAsia="標楷體" w:hAnsi="標楷體"/>
                <w:sz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000000">
              <w:rPr>
                <w:rFonts w:ascii="標楷體" w:eastAsia="標楷體" w:hAnsi="標楷體"/>
                <w:sz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000000">
              <w:rPr>
                <w:rFonts w:ascii="標楷體" w:eastAsia="標楷體" w:hAnsi="標楷體"/>
                <w:sz w:val="28"/>
              </w:rPr>
              <w:t>日</w:t>
            </w:r>
          </w:p>
        </w:tc>
      </w:tr>
      <w:tr w:rsidR="003379DF" w14:paraId="5088CF0C" w14:textId="77777777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A12571" w14:textId="77777777" w:rsidR="003379DF" w:rsidRDefault="00000000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學生姓名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262B80" w14:textId="77777777" w:rsidR="003379DF" w:rsidRDefault="003379DF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bookmarkStart w:id="2" w:name="分類號"/>
            <w:bookmarkEnd w:id="2"/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5FCA55" w14:textId="77777777" w:rsidR="003379DF" w:rsidRDefault="00000000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性別</w:t>
            </w:r>
          </w:p>
        </w:tc>
        <w:tc>
          <w:tcPr>
            <w:tcW w:w="1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1E9E2" w14:textId="77777777" w:rsidR="003379DF" w:rsidRDefault="003379DF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bookmarkStart w:id="3" w:name="保存年限"/>
            <w:bookmarkEnd w:id="3"/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D65620" w14:textId="77777777" w:rsidR="003379DF" w:rsidRDefault="00000000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就讀班級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B2C6FD" w14:textId="77777777" w:rsidR="003379DF" w:rsidRDefault="003379DF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bookmarkStart w:id="4" w:name="調案種類"/>
            <w:bookmarkEnd w:id="4"/>
          </w:p>
        </w:tc>
      </w:tr>
      <w:tr w:rsidR="003379DF" w14:paraId="68F21F16" w14:textId="77777777">
        <w:tblPrEx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7BD1DB" w14:textId="77777777" w:rsidR="003379DF" w:rsidRDefault="00000000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家長姓名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2E97DF" w14:textId="77777777" w:rsidR="003379DF" w:rsidRDefault="003379DF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bookmarkStart w:id="5" w:name="案名"/>
            <w:bookmarkEnd w:id="5"/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8533A2" w14:textId="77777777" w:rsidR="003379DF" w:rsidRDefault="00000000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電話</w:t>
            </w:r>
          </w:p>
        </w:tc>
        <w:tc>
          <w:tcPr>
            <w:tcW w:w="1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1A9DBA" w14:textId="77777777" w:rsidR="003379DF" w:rsidRDefault="003379DF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1B42C" w14:textId="77777777" w:rsidR="003379DF" w:rsidRDefault="00000000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關係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09E063" w14:textId="77777777" w:rsidR="003379DF" w:rsidRDefault="003379DF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3379DF" w14:paraId="3D20CDE1" w14:textId="77777777">
        <w:tblPrEx>
          <w:tblCellMar>
            <w:top w:w="0" w:type="dxa"/>
            <w:bottom w:w="0" w:type="dxa"/>
          </w:tblCellMar>
        </w:tblPrEx>
        <w:trPr>
          <w:cantSplit/>
          <w:trHeight w:val="301"/>
        </w:trPr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9F8934" w14:textId="77777777" w:rsidR="003379DF" w:rsidRDefault="00000000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住址</w:t>
            </w:r>
          </w:p>
        </w:tc>
        <w:tc>
          <w:tcPr>
            <w:tcW w:w="87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5F4D2F" w14:textId="77777777" w:rsidR="003379DF" w:rsidRDefault="003379DF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bookmarkStart w:id="6" w:name="調案用途"/>
            <w:bookmarkEnd w:id="6"/>
          </w:p>
        </w:tc>
      </w:tr>
      <w:tr w:rsidR="003379DF" w14:paraId="534355C7" w14:textId="77777777">
        <w:tblPrEx>
          <w:tblCellMar>
            <w:top w:w="0" w:type="dxa"/>
            <w:bottom w:w="0" w:type="dxa"/>
          </w:tblCellMar>
        </w:tblPrEx>
        <w:trPr>
          <w:cantSplit/>
          <w:trHeight w:val="262"/>
        </w:trPr>
        <w:tc>
          <w:tcPr>
            <w:tcW w:w="4564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87075B" w14:textId="77777777" w:rsidR="003379DF" w:rsidRDefault="00000000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家長填寫申請資格</w:t>
            </w:r>
          </w:p>
        </w:tc>
        <w:tc>
          <w:tcPr>
            <w:tcW w:w="5696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320700" w14:textId="77777777" w:rsidR="003379DF" w:rsidRDefault="00000000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學校審核證明文件</w:t>
            </w:r>
          </w:p>
        </w:tc>
      </w:tr>
      <w:tr w:rsidR="003379DF" w14:paraId="49C0264D" w14:textId="77777777">
        <w:tblPrEx>
          <w:tblCellMar>
            <w:top w:w="0" w:type="dxa"/>
            <w:bottom w:w="0" w:type="dxa"/>
          </w:tblCellMar>
        </w:tblPrEx>
        <w:trPr>
          <w:cantSplit/>
          <w:trHeight w:val="3746"/>
        </w:trPr>
        <w:tc>
          <w:tcPr>
            <w:tcW w:w="45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3E97C5" w14:textId="77777777" w:rsidR="003379DF" w:rsidRDefault="00000000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1.□低收入戶</w:t>
            </w:r>
          </w:p>
          <w:p w14:paraId="515150A9" w14:textId="77777777" w:rsidR="003379DF" w:rsidRDefault="00000000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2.□中低收入戶</w:t>
            </w:r>
          </w:p>
          <w:p w14:paraId="3790330B" w14:textId="77777777" w:rsidR="003379DF" w:rsidRDefault="00000000">
            <w:pPr>
              <w:snapToGrid w:val="0"/>
              <w:ind w:left="24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3.□學生本人領有弱勢兒童少年生活扶助</w:t>
            </w:r>
          </w:p>
          <w:p w14:paraId="32030A0F" w14:textId="77777777" w:rsidR="003379DF" w:rsidRDefault="00000000">
            <w:pPr>
              <w:snapToGrid w:val="0"/>
              <w:ind w:left="240" w:hanging="240"/>
              <w:jc w:val="both"/>
            </w:pPr>
            <w:r>
              <w:rPr>
                <w:rFonts w:ascii="標楷體" w:eastAsia="標楷體" w:hAnsi="標楷體"/>
              </w:rPr>
              <w:t>4.□學生本人身心障礙</w:t>
            </w:r>
          </w:p>
          <w:p w14:paraId="39A5ABDB" w14:textId="77777777" w:rsidR="003379DF" w:rsidRDefault="00000000">
            <w:pPr>
              <w:snapToGrid w:val="0"/>
              <w:ind w:left="240" w:hanging="240"/>
              <w:jc w:val="both"/>
            </w:pPr>
            <w:r>
              <w:rPr>
                <w:rFonts w:ascii="標楷體" w:eastAsia="標楷體" w:hAnsi="標楷體"/>
              </w:rPr>
              <w:t>5.□</w:t>
            </w:r>
            <w:r>
              <w:rPr>
                <w:rFonts w:ascii="標楷體" w:eastAsia="標楷體" w:hAnsi="標楷體"/>
                <w:color w:val="FF0000"/>
              </w:rPr>
              <w:t xml:space="preserve">家庭突發因素經導師家庭訪視認定無 </w:t>
            </w:r>
          </w:p>
          <w:p w14:paraId="23BEB233" w14:textId="77777777" w:rsidR="003379DF" w:rsidRDefault="00000000">
            <w:pPr>
              <w:snapToGrid w:val="0"/>
              <w:ind w:left="240" w:firstLine="185"/>
              <w:jc w:val="both"/>
            </w:pPr>
            <w:r>
              <w:rPr>
                <w:rFonts w:ascii="標楷體" w:eastAsia="標楷體" w:hAnsi="標楷體"/>
                <w:color w:val="FF0000"/>
              </w:rPr>
              <w:t>力支付餐費者</w:t>
            </w:r>
          </w:p>
          <w:p w14:paraId="65C7067F" w14:textId="77777777" w:rsidR="003379DF" w:rsidRDefault="00000000">
            <w:pPr>
              <w:snapToGrid w:val="0"/>
              <w:ind w:left="24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</w:t>
            </w:r>
          </w:p>
          <w:p w14:paraId="1F512A47" w14:textId="77777777" w:rsidR="003379DF" w:rsidRDefault="003379DF">
            <w:pPr>
              <w:snapToGrid w:val="0"/>
              <w:ind w:left="240" w:hanging="240"/>
              <w:jc w:val="both"/>
              <w:rPr>
                <w:rFonts w:ascii="標楷體" w:eastAsia="標楷體" w:hAnsi="標楷體"/>
              </w:rPr>
            </w:pPr>
          </w:p>
          <w:p w14:paraId="07CFAE1A" w14:textId="77777777" w:rsidR="003379DF" w:rsidRDefault="00000000">
            <w:pPr>
              <w:snapToGrid w:val="0"/>
              <w:ind w:left="24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證明文件:</w:t>
            </w:r>
          </w:p>
          <w:p w14:paraId="4556D9C9" w14:textId="77777777" w:rsidR="003379DF" w:rsidRDefault="00000000">
            <w:pPr>
              <w:snapToGrid w:val="0"/>
              <w:ind w:left="24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文(字)號:</w:t>
            </w:r>
          </w:p>
          <w:p w14:paraId="2FEDD2A8" w14:textId="77777777" w:rsidR="003379DF" w:rsidRDefault="003379DF">
            <w:pPr>
              <w:snapToGrid w:val="0"/>
              <w:ind w:left="240" w:hanging="240"/>
              <w:jc w:val="both"/>
              <w:rPr>
                <w:rFonts w:ascii="標楷體" w:eastAsia="標楷體" w:hAnsi="標楷體"/>
              </w:rPr>
            </w:pPr>
          </w:p>
          <w:p w14:paraId="51B73A51" w14:textId="77777777" w:rsidR="003379DF" w:rsidRDefault="00000000">
            <w:pPr>
              <w:snapToGrid w:val="0"/>
              <w:ind w:left="24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有限期限:    年   月   日</w:t>
            </w:r>
          </w:p>
        </w:tc>
        <w:tc>
          <w:tcPr>
            <w:tcW w:w="5696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45139B" w14:textId="77777777" w:rsidR="003379DF" w:rsidRDefault="00000000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1.□低收入戶證明書影本</w:t>
            </w:r>
          </w:p>
          <w:p w14:paraId="5E0E2DDF" w14:textId="77777777" w:rsidR="003379DF" w:rsidRDefault="00000000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2.□中低收入戶證明影本</w:t>
            </w:r>
          </w:p>
          <w:p w14:paraId="6102BAEC" w14:textId="77777777" w:rsidR="003379DF" w:rsidRDefault="00000000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3.□區公所核定通知函或市府核定公文</w:t>
            </w:r>
          </w:p>
          <w:p w14:paraId="40C9D3B0" w14:textId="77777777" w:rsidR="003379DF" w:rsidRDefault="00000000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4.□身心障礙手冊影本</w:t>
            </w:r>
          </w:p>
          <w:p w14:paraId="19CAEC9E" w14:textId="77777777" w:rsidR="003379DF" w:rsidRDefault="00000000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5.□家庭突發因素無力支付午餐費證明</w:t>
            </w:r>
          </w:p>
          <w:p w14:paraId="18E42F89" w14:textId="77777777" w:rsidR="003379DF" w:rsidRDefault="00000000">
            <w:pPr>
              <w:snapToGrid w:val="0"/>
              <w:jc w:val="both"/>
            </w:pPr>
            <w:r>
              <w:rPr>
                <w:rFonts w:ascii="標楷體" w:eastAsia="標楷體" w:hAnsi="標楷體"/>
              </w:rPr>
              <w:t xml:space="preserve">   （例：</w:t>
            </w:r>
            <w:r w:rsidRPr="00272E66">
              <w:rPr>
                <w:rFonts w:ascii="標楷體" w:eastAsia="標楷體" w:hAnsi="標楷體"/>
                <w:color w:val="FF0000"/>
                <w:u w:val="single"/>
              </w:rPr>
              <w:t>導師家庭訪視紀錄</w:t>
            </w:r>
            <w:r>
              <w:rPr>
                <w:rFonts w:ascii="標楷體" w:eastAsia="標楷體" w:hAnsi="標楷體"/>
              </w:rPr>
              <w:t>）</w:t>
            </w:r>
          </w:p>
          <w:p w14:paraId="05004ED9" w14:textId="77777777" w:rsidR="003379DF" w:rsidRDefault="00000000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6.□校務行政系統</w:t>
            </w:r>
          </w:p>
          <w:p w14:paraId="77DD9785" w14:textId="77777777" w:rsidR="003379DF" w:rsidRDefault="003379DF">
            <w:pPr>
              <w:snapToGrid w:val="0"/>
              <w:ind w:left="360"/>
              <w:rPr>
                <w:rFonts w:ascii="標楷體" w:eastAsia="標楷體" w:hAnsi="標楷體"/>
              </w:rPr>
            </w:pPr>
          </w:p>
          <w:p w14:paraId="0B0ACE78" w14:textId="77777777" w:rsidR="003379DF" w:rsidRDefault="00000000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訪視日期：</w:t>
            </w:r>
          </w:p>
          <w:p w14:paraId="389F7C87" w14:textId="77777777" w:rsidR="003379DF" w:rsidRDefault="003379DF">
            <w:pPr>
              <w:snapToGrid w:val="0"/>
              <w:rPr>
                <w:rFonts w:ascii="標楷體" w:eastAsia="標楷體" w:hAnsi="標楷體"/>
              </w:rPr>
            </w:pPr>
          </w:p>
          <w:p w14:paraId="597923F4" w14:textId="77777777" w:rsidR="003379DF" w:rsidRDefault="003379DF">
            <w:pPr>
              <w:snapToGrid w:val="0"/>
              <w:rPr>
                <w:rFonts w:ascii="標楷體" w:eastAsia="標楷體" w:hAnsi="標楷體"/>
              </w:rPr>
            </w:pPr>
          </w:p>
          <w:p w14:paraId="17652A79" w14:textId="77777777" w:rsidR="003379DF" w:rsidRDefault="003379DF">
            <w:pPr>
              <w:snapToGrid w:val="0"/>
              <w:rPr>
                <w:rFonts w:ascii="標楷體" w:eastAsia="標楷體" w:hAnsi="標楷體"/>
              </w:rPr>
            </w:pPr>
          </w:p>
          <w:p w14:paraId="1F1B2DD7" w14:textId="77777777" w:rsidR="003379DF" w:rsidRDefault="003379DF">
            <w:pPr>
              <w:snapToGrid w:val="0"/>
              <w:rPr>
                <w:rFonts w:ascii="標楷體" w:eastAsia="標楷體" w:hAnsi="標楷體"/>
              </w:rPr>
            </w:pPr>
          </w:p>
          <w:p w14:paraId="70BA4853" w14:textId="77777777" w:rsidR="003379DF" w:rsidRDefault="00000000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受訪者：</w:t>
            </w:r>
          </w:p>
          <w:p w14:paraId="35759356" w14:textId="77777777" w:rsidR="003379DF" w:rsidRDefault="00000000">
            <w:pPr>
              <w:snapToGrid w:val="0"/>
            </w:pPr>
            <w:r>
              <w:rPr>
                <w:rFonts w:ascii="標楷體" w:eastAsia="標楷體" w:hAnsi="標楷體"/>
              </w:rPr>
              <w:t>●父母婚姻：□同住□單親□其他</w:t>
            </w:r>
            <w:r>
              <w:rPr>
                <w:rFonts w:ascii="標楷體" w:eastAsia="標楷體" w:hAnsi="標楷體"/>
                <w:u w:val="single"/>
              </w:rPr>
              <w:t>：</w:t>
            </w:r>
          </w:p>
          <w:p w14:paraId="7AA21564" w14:textId="77777777" w:rsidR="003379DF" w:rsidRDefault="00000000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●居住房屋：□自有□租屋□親友的</w:t>
            </w:r>
          </w:p>
          <w:p w14:paraId="371BA4A6" w14:textId="77777777" w:rsidR="003379DF" w:rsidRDefault="00000000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●經濟來源：□父  □母  □親友 □其他：</w:t>
            </w:r>
          </w:p>
          <w:p w14:paraId="3A884FF1" w14:textId="77777777" w:rsidR="003379DF" w:rsidRDefault="00000000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●家庭年收入：</w:t>
            </w:r>
          </w:p>
          <w:p w14:paraId="1A6FB003" w14:textId="77777777" w:rsidR="003379DF" w:rsidRDefault="00000000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●家庭狀況說明:</w:t>
            </w:r>
          </w:p>
        </w:tc>
      </w:tr>
      <w:tr w:rsidR="003379DF" w14:paraId="41CE9D70" w14:textId="77777777">
        <w:tblPrEx>
          <w:tblCellMar>
            <w:top w:w="0" w:type="dxa"/>
            <w:bottom w:w="0" w:type="dxa"/>
          </w:tblCellMar>
        </w:tblPrEx>
        <w:trPr>
          <w:cantSplit/>
          <w:trHeight w:val="566"/>
        </w:trPr>
        <w:tc>
          <w:tcPr>
            <w:tcW w:w="4564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8A2F30" w14:textId="77777777" w:rsidR="003379DF" w:rsidRDefault="0000000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學校審核結果</w:t>
            </w:r>
          </w:p>
        </w:tc>
        <w:tc>
          <w:tcPr>
            <w:tcW w:w="5696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412EC3" w14:textId="77777777" w:rsidR="003379DF" w:rsidRDefault="0000000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□准予申請補助</w:t>
            </w:r>
          </w:p>
          <w:p w14:paraId="72ABBF16" w14:textId="77777777" w:rsidR="003379DF" w:rsidRDefault="00000000">
            <w:pPr>
              <w:jc w:val="both"/>
            </w:pPr>
            <w:r>
              <w:rPr>
                <w:rFonts w:ascii="標楷體" w:eastAsia="標楷體" w:hAnsi="標楷體"/>
              </w:rPr>
              <w:t>□不予申請補助，原因：</w:t>
            </w:r>
          </w:p>
        </w:tc>
      </w:tr>
      <w:tr w:rsidR="003379DF" w14:paraId="1A6089E2" w14:textId="77777777">
        <w:tblPrEx>
          <w:tblCellMar>
            <w:top w:w="0" w:type="dxa"/>
            <w:bottom w:w="0" w:type="dxa"/>
          </w:tblCellMar>
        </w:tblPrEx>
        <w:trPr>
          <w:cantSplit/>
          <w:trHeight w:val="2705"/>
        </w:trPr>
        <w:tc>
          <w:tcPr>
            <w:tcW w:w="102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7AA1A3" w14:textId="77777777" w:rsidR="003379DF" w:rsidRDefault="00000000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附註：</w:t>
            </w:r>
          </w:p>
          <w:p w14:paraId="3197BCC9" w14:textId="77777777" w:rsidR="003379DF" w:rsidRDefault="00000000">
            <w:pPr>
              <w:spacing w:line="320" w:lineRule="exact"/>
            </w:pPr>
            <w:r>
              <w:rPr>
                <w:rFonts w:ascii="標楷體" w:eastAsia="標楷體" w:hAnsi="標楷體"/>
              </w:rPr>
              <w:t>一、資格文件：</w:t>
            </w:r>
            <w:r>
              <w:rPr>
                <w:rFonts w:ascii="標楷體" w:eastAsia="標楷體" w:hAnsi="標楷體"/>
                <w:b/>
              </w:rPr>
              <w:t>前4類學生，如各校可從校務行政系統查詢其身分，則不需再度請申請者提供</w:t>
            </w:r>
          </w:p>
          <w:p w14:paraId="25324B4E" w14:textId="77777777" w:rsidR="003379DF" w:rsidRDefault="00000000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（一）低收入戶學生：區公所低收入戶證明書影本。</w:t>
            </w:r>
          </w:p>
          <w:p w14:paraId="157FB27A" w14:textId="77777777" w:rsidR="003379DF" w:rsidRDefault="0000000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（二）中低收入戶學生：區公所中低收入戶證明書影本。</w:t>
            </w:r>
          </w:p>
          <w:p w14:paraId="5EEE9C34" w14:textId="77777777" w:rsidR="003379DF" w:rsidRDefault="0000000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（三）學生本人領有弱勢兒童少年生活扶助：區公所核定通知函或市府核定公文。</w:t>
            </w:r>
          </w:p>
          <w:p w14:paraId="02EB6557" w14:textId="77777777" w:rsidR="003379DF" w:rsidRDefault="00000000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（四）學生本人身心障礙：身心障礙手冊正反面影本。</w:t>
            </w:r>
          </w:p>
          <w:p w14:paraId="1B9B640B" w14:textId="77777777" w:rsidR="003379DF" w:rsidRDefault="00000000">
            <w:pPr>
              <w:snapToGrid w:val="0"/>
              <w:spacing w:line="320" w:lineRule="exact"/>
              <w:ind w:left="72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(五) 家庭突發因素致無力支付午餐費學生：</w:t>
            </w:r>
          </w:p>
          <w:p w14:paraId="3359BEA2" w14:textId="77777777" w:rsidR="003379DF" w:rsidRDefault="00000000">
            <w:pPr>
              <w:snapToGrid w:val="0"/>
              <w:spacing w:line="320" w:lineRule="exact"/>
              <w:ind w:left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1.足以證明家庭無力繳納午餐費之文件或2.導師家庭訪視紀錄或3.非自願離職證明。</w:t>
            </w:r>
          </w:p>
          <w:p w14:paraId="14F32605" w14:textId="77777777" w:rsidR="003379DF" w:rsidRDefault="00000000">
            <w:pPr>
              <w:pStyle w:val="2"/>
              <w:spacing w:line="320" w:lineRule="exact"/>
              <w:ind w:left="480" w:hanging="480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二、『文(字)號』欄，應填身心障礙手冊字號（或身分證字號）或區公所低收入或中低收入戶證明書文號。</w:t>
            </w:r>
          </w:p>
          <w:p w14:paraId="4F064723" w14:textId="77777777" w:rsidR="003379DF" w:rsidRDefault="00000000">
            <w:pPr>
              <w:pStyle w:val="2"/>
              <w:spacing w:line="320" w:lineRule="exact"/>
              <w:ind w:left="480" w:hanging="480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三、『有效期限』欄，應填身心障礙手冊重新（後續）鑑定日期，逾期未重新鑑定則無效，重新（後續）鑑定日期欄若無註明日期則本欄請填「無」。低收入或中低收入戶證明書註明之有效期限務必填妥。</w:t>
            </w:r>
          </w:p>
          <w:p w14:paraId="3EE3E1D5" w14:textId="77777777" w:rsidR="003379DF" w:rsidRDefault="00000000">
            <w:pPr>
              <w:pStyle w:val="3"/>
              <w:spacing w:line="320" w:lineRule="exact"/>
              <w:ind w:left="480" w:hanging="480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四、本表所填各項及有關證件，應由主辦學校負責詳核，如有不實，學校負連帶賠償補助費之責。</w:t>
            </w:r>
          </w:p>
          <w:p w14:paraId="475B733B" w14:textId="77777777" w:rsidR="003379DF" w:rsidRDefault="00000000">
            <w:pPr>
              <w:spacing w:line="320" w:lineRule="exact"/>
            </w:pPr>
            <w:r>
              <w:rPr>
                <w:rFonts w:ascii="標楷體" w:eastAsia="標楷體" w:hAnsi="標楷體"/>
              </w:rPr>
              <w:t>五、本表不敷使用時請以Ａ４紙張直式影印。</w:t>
            </w:r>
          </w:p>
        </w:tc>
      </w:tr>
    </w:tbl>
    <w:p w14:paraId="049668B7" w14:textId="77777777" w:rsidR="003379DF" w:rsidRDefault="00000000">
      <w:r>
        <w:rPr>
          <w:rFonts w:ascii="標楷體" w:eastAsia="標楷體" w:hAnsi="標楷體"/>
        </w:rPr>
        <w:t xml:space="preserve">  級任導師:             承辦人員:            主任:             校長:</w:t>
      </w:r>
    </w:p>
    <w:sectPr w:rsidR="003379DF">
      <w:footerReference w:type="default" r:id="rId6"/>
      <w:pgSz w:w="11906" w:h="16838"/>
      <w:pgMar w:top="284" w:right="851" w:bottom="284" w:left="851" w:header="851" w:footer="720" w:gutter="0"/>
      <w:cols w:space="720"/>
      <w:docGrid w:type="lines" w:linePitch="3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E02C79" w14:textId="77777777" w:rsidR="00096B58" w:rsidRDefault="00096B58">
      <w:r>
        <w:separator/>
      </w:r>
    </w:p>
  </w:endnote>
  <w:endnote w:type="continuationSeparator" w:id="0">
    <w:p w14:paraId="51581155" w14:textId="77777777" w:rsidR="00096B58" w:rsidRDefault="00096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楷體">
    <w:charset w:val="00"/>
    <w:family w:val="script"/>
    <w:pitch w:val="fixed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56D07" w14:textId="77777777" w:rsidR="00000000" w:rsidRDefault="00000000">
    <w:pPr>
      <w:pStyle w:val="a4"/>
      <w:jc w:val="center"/>
    </w:pPr>
    <w:r>
      <w:rPr>
        <w:rFonts w:ascii="標楷體" w:eastAsia="標楷體" w:hAnsi="標楷體"/>
        <w:kern w:val="0"/>
      </w:rPr>
      <w:t>（府）教體衛03-表一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55783A" w14:textId="77777777" w:rsidR="00096B58" w:rsidRDefault="00096B58">
      <w:r>
        <w:rPr>
          <w:color w:val="000000"/>
        </w:rPr>
        <w:separator/>
      </w:r>
    </w:p>
  </w:footnote>
  <w:footnote w:type="continuationSeparator" w:id="0">
    <w:p w14:paraId="0DE199F1" w14:textId="77777777" w:rsidR="00096B58" w:rsidRDefault="00096B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379DF"/>
    <w:rsid w:val="00096B58"/>
    <w:rsid w:val="00272E66"/>
    <w:rsid w:val="003379DF"/>
    <w:rsid w:val="0085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85300"/>
  <w15:docId w15:val="{F814582F-CE75-47DF-AA2F-386C3EA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2">
    <w:name w:val="Body Text 2"/>
    <w:basedOn w:val="a"/>
    <w:pPr>
      <w:spacing w:line="360" w:lineRule="exact"/>
    </w:pPr>
    <w:rPr>
      <w:rFonts w:eastAsia="華康標楷體"/>
      <w:sz w:val="28"/>
    </w:rPr>
  </w:style>
  <w:style w:type="paragraph" w:styleId="3">
    <w:name w:val="Body Text Indent 3"/>
    <w:basedOn w:val="a"/>
    <w:pPr>
      <w:spacing w:line="360" w:lineRule="exact"/>
      <w:ind w:firstLine="840"/>
    </w:pPr>
    <w:rPr>
      <w:rFonts w:ascii="華康標楷體" w:eastAsia="華康標楷體" w:hAnsi="華康標楷體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低收入戶及身心障礙學生午餐補助費</dc:title>
  <dc:subject>低收入戶及身心障礙學生午餐補助費</dc:subject>
  <dc:creator>教育局</dc:creator>
  <cp:keywords>午餐補助</cp:keywords>
  <cp:lastModifiedBy>sam sam</cp:lastModifiedBy>
  <cp:revision>2</cp:revision>
  <cp:lastPrinted>2017-08-24T06:12:00Z</cp:lastPrinted>
  <dcterms:created xsi:type="dcterms:W3CDTF">2024-08-22T12:33:00Z</dcterms:created>
  <dcterms:modified xsi:type="dcterms:W3CDTF">2024-08-22T12:33:00Z</dcterms:modified>
</cp:coreProperties>
</file>